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FEEA3" w14:textId="77777777" w:rsidR="009C5B01" w:rsidRPr="00F25D4B" w:rsidRDefault="009C5B01" w:rsidP="00F25D4B">
      <w:pPr>
        <w:spacing w:line="276" w:lineRule="auto"/>
        <w:rPr>
          <w:rFonts w:eastAsia="Arial" w:cs="Arial"/>
          <w:b/>
          <w:noProof/>
          <w:color w:val="auto"/>
          <w:position w:val="-13"/>
          <w:sz w:val="24"/>
        </w:rPr>
      </w:pPr>
      <w:r w:rsidRPr="00F25D4B">
        <w:rPr>
          <w:rFonts w:eastAsia="Arial" w:cs="Arial"/>
          <w:b/>
          <w:noProof/>
          <w:color w:val="auto"/>
          <w:position w:val="-13"/>
          <w:sz w:val="24"/>
        </w:rPr>
        <w:t>Medienmitteilung</w:t>
      </w:r>
    </w:p>
    <w:p w14:paraId="53A2A214" w14:textId="77777777" w:rsidR="009C5B01" w:rsidRPr="00F25D4B" w:rsidRDefault="009C5B01" w:rsidP="00F25D4B">
      <w:pPr>
        <w:tabs>
          <w:tab w:val="left" w:pos="1134"/>
          <w:tab w:val="right" w:pos="9070"/>
        </w:tabs>
        <w:spacing w:line="276" w:lineRule="auto"/>
        <w:rPr>
          <w:rFonts w:cs="Arial"/>
          <w:color w:val="auto"/>
          <w:szCs w:val="20"/>
        </w:rPr>
      </w:pPr>
    </w:p>
    <w:p w14:paraId="2130C251" w14:textId="7F581D24" w:rsidR="009C5B01" w:rsidRPr="00F25D4B" w:rsidRDefault="009C5B01" w:rsidP="00F25D4B">
      <w:pPr>
        <w:tabs>
          <w:tab w:val="left" w:pos="1418"/>
          <w:tab w:val="right" w:pos="9070"/>
        </w:tabs>
        <w:spacing w:line="276" w:lineRule="auto"/>
        <w:rPr>
          <w:rFonts w:cs="Arial"/>
          <w:color w:val="auto"/>
          <w:szCs w:val="20"/>
        </w:rPr>
      </w:pPr>
      <w:r w:rsidRPr="00F25D4B">
        <w:rPr>
          <w:rFonts w:cs="Arial"/>
          <w:color w:val="auto"/>
          <w:szCs w:val="20"/>
        </w:rPr>
        <w:t>Datum:</w:t>
      </w:r>
      <w:r w:rsidRPr="00F25D4B">
        <w:rPr>
          <w:rFonts w:cs="Arial"/>
          <w:color w:val="auto"/>
          <w:szCs w:val="20"/>
        </w:rPr>
        <w:tab/>
      </w:r>
      <w:r w:rsidR="00A0106F">
        <w:rPr>
          <w:rFonts w:cs="Arial"/>
          <w:color w:val="auto"/>
          <w:szCs w:val="20"/>
        </w:rPr>
        <w:t>Sonntag, 12. Juni 2022</w:t>
      </w:r>
    </w:p>
    <w:p w14:paraId="669B6A3A" w14:textId="7E90FA75" w:rsidR="009C5B01" w:rsidRPr="00F25D4B" w:rsidRDefault="009C5B01" w:rsidP="00F25D4B">
      <w:pPr>
        <w:tabs>
          <w:tab w:val="left" w:pos="1418"/>
          <w:tab w:val="right" w:pos="9070"/>
        </w:tabs>
        <w:spacing w:line="276" w:lineRule="auto"/>
        <w:rPr>
          <w:rFonts w:cs="Arial"/>
          <w:color w:val="auto"/>
          <w:szCs w:val="20"/>
        </w:rPr>
      </w:pPr>
      <w:r w:rsidRPr="00F25D4B">
        <w:rPr>
          <w:rFonts w:cs="Arial"/>
          <w:color w:val="auto"/>
          <w:szCs w:val="20"/>
        </w:rPr>
        <w:t>Rubrik/Thema:</w:t>
      </w:r>
      <w:r w:rsidRPr="00F25D4B">
        <w:rPr>
          <w:rFonts w:cs="Arial"/>
          <w:color w:val="auto"/>
          <w:szCs w:val="20"/>
        </w:rPr>
        <w:tab/>
        <w:t>Ferienregion / Tourismus</w:t>
      </w:r>
      <w:r w:rsidR="00521D98" w:rsidRPr="00F25D4B">
        <w:rPr>
          <w:rFonts w:cs="Arial"/>
          <w:color w:val="auto"/>
          <w:szCs w:val="20"/>
        </w:rPr>
        <w:t xml:space="preserve"> / Motorsport</w:t>
      </w:r>
    </w:p>
    <w:p w14:paraId="734713E0" w14:textId="7E2329E4" w:rsidR="009C5B01" w:rsidRPr="00F25D4B" w:rsidRDefault="009C5B01" w:rsidP="00F25D4B">
      <w:pPr>
        <w:tabs>
          <w:tab w:val="left" w:pos="1418"/>
          <w:tab w:val="right" w:pos="9070"/>
        </w:tabs>
        <w:spacing w:line="276" w:lineRule="auto"/>
        <w:rPr>
          <w:rFonts w:cs="Arial"/>
          <w:color w:val="auto"/>
          <w:szCs w:val="20"/>
          <w:lang w:val="de-DE"/>
        </w:rPr>
      </w:pPr>
      <w:r w:rsidRPr="00F25D4B">
        <w:rPr>
          <w:rFonts w:cs="Arial"/>
          <w:color w:val="auto"/>
          <w:szCs w:val="20"/>
          <w:lang w:val="de-DE"/>
        </w:rPr>
        <w:t>Link:</w:t>
      </w:r>
      <w:r w:rsidRPr="00F25D4B">
        <w:rPr>
          <w:rFonts w:cs="Arial"/>
          <w:color w:val="auto"/>
          <w:szCs w:val="20"/>
          <w:lang w:val="de-DE"/>
        </w:rPr>
        <w:tab/>
      </w:r>
      <w:hyperlink r:id="rId9" w:history="1">
        <w:r w:rsidR="00AF44CB" w:rsidRPr="00F25D4B">
          <w:rPr>
            <w:rStyle w:val="Hyperlink"/>
            <w:rFonts w:cs="Arial"/>
            <w:color w:val="auto"/>
            <w:szCs w:val="20"/>
            <w:lang w:val="de-DE"/>
          </w:rPr>
          <w:t>lenzerheide-motorclassics.ch</w:t>
        </w:r>
      </w:hyperlink>
    </w:p>
    <w:p w14:paraId="08D26C4B" w14:textId="77777777" w:rsidR="009C5B01" w:rsidRPr="00F25D4B" w:rsidRDefault="009C5B01" w:rsidP="00F25D4B">
      <w:pPr>
        <w:pBdr>
          <w:bottom w:val="single" w:sz="4" w:space="1" w:color="auto"/>
        </w:pBdr>
        <w:tabs>
          <w:tab w:val="left" w:pos="1134"/>
          <w:tab w:val="right" w:pos="9070"/>
        </w:tabs>
        <w:spacing w:line="276" w:lineRule="auto"/>
        <w:rPr>
          <w:rFonts w:cs="Arial"/>
          <w:color w:val="auto"/>
          <w:szCs w:val="20"/>
          <w:lang w:val="de-DE"/>
        </w:rPr>
      </w:pPr>
    </w:p>
    <w:p w14:paraId="0B912CBA" w14:textId="77777777" w:rsidR="009C5B01" w:rsidRPr="00F25D4B" w:rsidRDefault="009C5B01" w:rsidP="00F25D4B">
      <w:pP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</w:p>
    <w:p w14:paraId="32FEC481" w14:textId="5CDF8800" w:rsidR="009C5B01" w:rsidRPr="00F25D4B" w:rsidRDefault="00A0106F" w:rsidP="00F25D4B">
      <w:pPr>
        <w:pBdr>
          <w:bottom w:val="single" w:sz="4" w:space="1" w:color="auto"/>
        </w:pBd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  <w:r w:rsidRPr="00A0106F">
        <w:rPr>
          <w:rFonts w:eastAsia="Arial" w:cs="Arial"/>
          <w:b/>
          <w:noProof/>
          <w:color w:val="auto"/>
          <w:position w:val="-13"/>
          <w:sz w:val="24"/>
          <w:lang w:val="de-DE"/>
        </w:rPr>
        <w:t>Kaiserwetter und beste Stimmung an den Lenzerheide Motor Classics 2022</w:t>
      </w:r>
    </w:p>
    <w:p w14:paraId="466153F4" w14:textId="77777777" w:rsidR="00A0106F" w:rsidRDefault="00A0106F" w:rsidP="00F25D4B">
      <w:pPr>
        <w:pBdr>
          <w:bottom w:val="single" w:sz="4" w:space="1" w:color="auto"/>
        </w:pBdr>
        <w:spacing w:line="276" w:lineRule="auto"/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</w:pPr>
    </w:p>
    <w:p w14:paraId="00BC070A" w14:textId="06A0EB99" w:rsidR="00A0106F" w:rsidRDefault="00A0106F" w:rsidP="00F25D4B">
      <w:pPr>
        <w:pBdr>
          <w:bottom w:val="single" w:sz="4" w:space="1" w:color="auto"/>
        </w:pBdr>
        <w:spacing w:line="276" w:lineRule="auto"/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</w:pPr>
      <w:r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  <w:t xml:space="preserve">Die Lenzerheide Motor Classics 2022 sind Geschichte. </w:t>
      </w:r>
      <w:r w:rsidR="004C0FB4"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  <w:t xml:space="preserve">Die Organisatoren dürfen auf ein rundum gelungenes Veranstaltungswochenende zurückblicken und ziehen eine positive Bilanz. </w:t>
      </w:r>
      <w:r w:rsidR="00E96BB1"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  <w:t>Ü</w:t>
      </w:r>
      <w:r w:rsidR="007A5A75" w:rsidRPr="007A5A75"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  <w:t>ber 200 historische Renn- und Sportwagen sowie Motorräder, Gespanne und ThreeWheeler</w:t>
      </w:r>
      <w:r w:rsidR="007A5A75"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  <w:t xml:space="preserve"> </w:t>
      </w:r>
      <w:r w:rsidR="00551DDE" w:rsidRPr="00551DDE"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  <w:t>präsentierten sich während der vergangenen drei Tage</w:t>
      </w:r>
      <w:r w:rsidR="009001FD"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  <w:t xml:space="preserve"> </w:t>
      </w:r>
      <w:r w:rsidR="00ED476A" w:rsidRPr="00ED476A"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  <w:t>bei perfekten Wetterverhältnissen</w:t>
      </w:r>
      <w:r w:rsidR="00ED476A"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  <w:t xml:space="preserve"> vor zahlreichen begeister</w:t>
      </w:r>
      <w:r w:rsidR="0019527F"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  <w:t>t</w:t>
      </w:r>
      <w:r w:rsidR="00ED476A"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  <w:t>en Zuschauer:innen.</w:t>
      </w:r>
    </w:p>
    <w:p w14:paraId="0EED9072" w14:textId="77777777" w:rsidR="00ED476A" w:rsidRPr="00ED476A" w:rsidRDefault="00ED476A" w:rsidP="00F25D4B">
      <w:pPr>
        <w:pBdr>
          <w:bottom w:val="single" w:sz="4" w:space="1" w:color="auto"/>
        </w:pBd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</w:p>
    <w:p w14:paraId="72E559D3" w14:textId="37082DE5" w:rsidR="00F81C5F" w:rsidRDefault="00ED476A" w:rsidP="00F25D4B">
      <w:pPr>
        <w:pBdr>
          <w:bottom w:val="single" w:sz="4" w:space="1" w:color="auto"/>
        </w:pBd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  <w:r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Die Vorfreude auf die 9. Lenzerheide Motor Classics </w:t>
      </w:r>
      <w:r w:rsidR="00A436D6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war gross: Nach </w:t>
      </w:r>
      <w:r w:rsidR="003C5076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zwei </w:t>
      </w:r>
      <w:r w:rsidR="0019527F">
        <w:rPr>
          <w:rFonts w:eastAsia="Arial" w:cs="Arial"/>
          <w:noProof/>
          <w:color w:val="auto"/>
          <w:position w:val="-13"/>
          <w:szCs w:val="20"/>
          <w:lang w:val="de-DE"/>
        </w:rPr>
        <w:t>coronabedingt</w:t>
      </w:r>
      <w:r w:rsidR="003C5076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 ausgefallener Austragungen </w:t>
      </w:r>
      <w:r w:rsidR="00A436D6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kehrte die beliebte </w:t>
      </w:r>
      <w:r w:rsidR="00A436D6" w:rsidRPr="00A436D6">
        <w:rPr>
          <w:rFonts w:eastAsia="Arial" w:cs="Arial"/>
          <w:noProof/>
          <w:color w:val="auto"/>
          <w:position w:val="-13"/>
          <w:szCs w:val="20"/>
          <w:lang w:val="de-DE"/>
        </w:rPr>
        <w:t>Motorsport-Veranstaltung</w:t>
      </w:r>
      <w:r w:rsidR="00A436D6">
        <w:rPr>
          <w:rFonts w:eastAsia="Arial" w:cs="Arial"/>
          <w:noProof/>
          <w:color w:val="auto"/>
          <w:position w:val="-13"/>
          <w:szCs w:val="20"/>
          <w:lang w:val="de-DE"/>
        </w:rPr>
        <w:t>, die traditionellerweise d</w:t>
      </w:r>
      <w:r w:rsidR="009468B8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ie </w:t>
      </w:r>
      <w:r w:rsidR="009468B8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>Sommer-Eventsaison in der Ferienregion Lenzerheide</w:t>
      </w:r>
      <w:r w:rsidR="009468B8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 einläutet, zurück. </w:t>
      </w:r>
      <w:r w:rsidR="00ED3979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Die Veranstaltung begann </w:t>
      </w:r>
      <w:r w:rsidR="00020B9E">
        <w:rPr>
          <w:rFonts w:eastAsia="Arial" w:cs="Arial"/>
          <w:noProof/>
          <w:color w:val="auto"/>
          <w:position w:val="-13"/>
          <w:szCs w:val="20"/>
          <w:lang w:val="de-DE"/>
        </w:rPr>
        <w:t>am</w:t>
      </w:r>
      <w:r w:rsidR="00ED3979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 </w:t>
      </w:r>
      <w:r w:rsidR="00020B9E" w:rsidRPr="00020B9E">
        <w:rPr>
          <w:rFonts w:eastAsia="Arial" w:cs="Arial"/>
          <w:noProof/>
          <w:color w:val="auto"/>
          <w:position w:val="-13"/>
          <w:szCs w:val="20"/>
          <w:lang w:val="de-DE"/>
        </w:rPr>
        <w:t>Freitagabend mit dem geführten Fahrercorso durch Lenzerheide</w:t>
      </w:r>
      <w:r w:rsidR="00173671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, worauf </w:t>
      </w:r>
      <w:r w:rsidR="008475A2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am Samstag und Sonntag </w:t>
      </w:r>
      <w:r w:rsidR="00173671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zwei </w:t>
      </w:r>
      <w:r w:rsidR="00ED3979" w:rsidRPr="00ED3979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Tage mit spannenden </w:t>
      </w:r>
      <w:r w:rsidR="00F81C5F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Rundfahrten </w:t>
      </w:r>
      <w:r w:rsidR="00082305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in unterschiedlichen Rennfeldern </w:t>
      </w:r>
      <w:r w:rsidR="00F81C5F">
        <w:rPr>
          <w:rFonts w:eastAsia="Arial" w:cs="Arial"/>
          <w:noProof/>
          <w:color w:val="auto"/>
          <w:position w:val="-13"/>
          <w:szCs w:val="20"/>
          <w:lang w:val="de-DE"/>
        </w:rPr>
        <w:t>folgten</w:t>
      </w:r>
      <w:r w:rsidR="00B54B85">
        <w:rPr>
          <w:rFonts w:eastAsia="Arial" w:cs="Arial"/>
          <w:noProof/>
          <w:color w:val="auto"/>
          <w:position w:val="-13"/>
          <w:szCs w:val="20"/>
          <w:lang w:val="de-DE"/>
        </w:rPr>
        <w:t>.</w:t>
      </w:r>
      <w:r w:rsidR="00082305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 Das Knattern und Dröhnen </w:t>
      </w:r>
      <w:r w:rsidR="00E96BB1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war aber nicht nur auf die über 200 </w:t>
      </w:r>
      <w:r w:rsidR="00666878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gemeldeten </w:t>
      </w:r>
      <w:r w:rsidR="00E96BB1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Fahrzeuge </w:t>
      </w:r>
      <w:r w:rsidR="00116989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der Lenzerheide Motor Classics 2022 zurückzuführen, sondern auch auf die </w:t>
      </w:r>
      <w:r w:rsidR="00116989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>halbstündige</w:t>
      </w:r>
      <w:r w:rsidR="00F51218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 </w:t>
      </w:r>
      <w:r w:rsidR="00116989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>Flugshow der Patrouille Suisse</w:t>
      </w:r>
      <w:r w:rsidR="00116989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 am Sonntagnachmittag – ein besonderes Highlight</w:t>
      </w:r>
      <w:r w:rsidR="00F20822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 der Veranstaltung, das zahlreiche Zuschauer:innen begeisterte.</w:t>
      </w:r>
    </w:p>
    <w:p w14:paraId="3B108ADE" w14:textId="77777777" w:rsidR="00F20822" w:rsidRDefault="00F20822" w:rsidP="00F25D4B">
      <w:pPr>
        <w:pBdr>
          <w:bottom w:val="single" w:sz="4" w:space="1" w:color="auto"/>
        </w:pBd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</w:p>
    <w:p w14:paraId="5C0271CF" w14:textId="51452BAF" w:rsidR="00F20822" w:rsidRDefault="00E50FC4" w:rsidP="00F25D4B">
      <w:pPr>
        <w:pBdr>
          <w:bottom w:val="single" w:sz="4" w:space="1" w:color="auto"/>
        </w:pBdr>
        <w:spacing w:line="276" w:lineRule="auto"/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</w:pPr>
      <w:r w:rsidRPr="00E50FC4"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  <w:t>Kaum Zwischenfälle und kein Blaulicht-Einsatz</w:t>
      </w:r>
    </w:p>
    <w:p w14:paraId="40AA2689" w14:textId="4A1FCE3B" w:rsidR="000660D4" w:rsidRDefault="00CC56F7" w:rsidP="00F25D4B">
      <w:pPr>
        <w:pBdr>
          <w:bottom w:val="single" w:sz="4" w:space="1" w:color="auto"/>
        </w:pBd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  <w:r w:rsidRPr="00CC56F7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Eine </w:t>
      </w:r>
      <w:r w:rsidRPr="00A436D6">
        <w:rPr>
          <w:rFonts w:eastAsia="Arial" w:cs="Arial"/>
          <w:noProof/>
          <w:color w:val="auto"/>
          <w:position w:val="-13"/>
          <w:szCs w:val="20"/>
          <w:lang w:val="de-DE"/>
        </w:rPr>
        <w:t>Motorsport-Veranstaltung</w:t>
      </w:r>
      <w:r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 </w:t>
      </w:r>
      <w:r w:rsidR="007A1A5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birgt </w:t>
      </w:r>
      <w:r w:rsidR="007D21E9">
        <w:rPr>
          <w:rFonts w:eastAsia="Arial" w:cs="Arial"/>
          <w:noProof/>
          <w:color w:val="auto"/>
          <w:position w:val="-13"/>
          <w:szCs w:val="20"/>
          <w:lang w:val="de-DE"/>
        </w:rPr>
        <w:t>trotz aller Vorsichtsmassnahmen</w:t>
      </w:r>
      <w:r w:rsidR="00DC4CE0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 gewisse Risiken</w:t>
      </w:r>
      <w:r w:rsidR="00754843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. </w:t>
      </w:r>
      <w:r w:rsidR="00F7037C">
        <w:rPr>
          <w:rFonts w:eastAsia="Arial" w:cs="Arial"/>
          <w:noProof/>
          <w:color w:val="auto"/>
          <w:position w:val="-13"/>
          <w:szCs w:val="20"/>
          <w:lang w:val="de-DE"/>
        </w:rPr>
        <w:t>Um so erfreulicher ist es, dass die 9. Lenzerheide Motor Classics ohne grössere Zwischenfälle durchgeführt werden konnten.</w:t>
      </w:r>
      <w:r w:rsidR="008155E3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 Es kam </w:t>
      </w:r>
      <w:r w:rsidR="003625F4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einzig am Samstag </w:t>
      </w:r>
      <w:r w:rsidR="008155E3">
        <w:rPr>
          <w:rFonts w:eastAsia="Arial" w:cs="Arial"/>
          <w:noProof/>
          <w:color w:val="auto"/>
          <w:position w:val="-13"/>
          <w:szCs w:val="20"/>
          <w:lang w:val="de-DE"/>
        </w:rPr>
        <w:t>zu</w:t>
      </w:r>
      <w:r w:rsidR="00754843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 zwei </w:t>
      </w:r>
      <w:r w:rsidR="003625F4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kurzen </w:t>
      </w:r>
      <w:r w:rsidR="00754843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Unterbrüchen des Rennbetriebs, wobei </w:t>
      </w:r>
      <w:r w:rsidR="003E5E53">
        <w:rPr>
          <w:rFonts w:eastAsia="Arial" w:cs="Arial"/>
          <w:noProof/>
          <w:color w:val="auto"/>
          <w:position w:val="-13"/>
          <w:szCs w:val="20"/>
          <w:lang w:val="de-DE"/>
        </w:rPr>
        <w:t>in beiden Fällen lediglich ein Blechschaden vermeldet wurde und keine Personen verletzt wurden</w:t>
      </w:r>
      <w:r w:rsidR="00AC4F54">
        <w:rPr>
          <w:rFonts w:eastAsia="Arial" w:cs="Arial"/>
          <w:noProof/>
          <w:color w:val="auto"/>
          <w:position w:val="-13"/>
          <w:szCs w:val="20"/>
          <w:lang w:val="de-DE"/>
        </w:rPr>
        <w:t>.</w:t>
      </w:r>
    </w:p>
    <w:p w14:paraId="4741E725" w14:textId="77777777" w:rsidR="000660D4" w:rsidRDefault="000660D4" w:rsidP="00F25D4B">
      <w:pPr>
        <w:pBdr>
          <w:bottom w:val="single" w:sz="4" w:space="1" w:color="auto"/>
        </w:pBd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</w:p>
    <w:p w14:paraId="2557C23B" w14:textId="77777777" w:rsidR="00306395" w:rsidRDefault="003B76C3" w:rsidP="00F25D4B">
      <w:pPr>
        <w:pBdr>
          <w:bottom w:val="single" w:sz="4" w:space="1" w:color="auto"/>
        </w:pBdr>
        <w:spacing w:line="276" w:lineRule="auto"/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</w:pPr>
      <w:r w:rsidRPr="0007757C"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  <w:t>Zufriedene Organisatoren</w:t>
      </w:r>
    </w:p>
    <w:p w14:paraId="79566972" w14:textId="753C384A" w:rsidR="00534F29" w:rsidRDefault="00FF2006" w:rsidP="00F25D4B">
      <w:pPr>
        <w:pBdr>
          <w:bottom w:val="single" w:sz="4" w:space="1" w:color="auto"/>
        </w:pBd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  <w:r w:rsidRPr="00FF2006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«Dank </w:t>
      </w:r>
      <w:r w:rsidR="00261813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des </w:t>
      </w:r>
      <w:r w:rsidRPr="00FF2006">
        <w:rPr>
          <w:rFonts w:eastAsia="Arial" w:cs="Arial"/>
          <w:noProof/>
          <w:color w:val="auto"/>
          <w:position w:val="-13"/>
          <w:szCs w:val="20"/>
          <w:lang w:val="de-DE"/>
        </w:rPr>
        <w:t>sommerlichen Wetter</w:t>
      </w:r>
      <w:r w:rsidR="00261813">
        <w:rPr>
          <w:rFonts w:eastAsia="Arial" w:cs="Arial"/>
          <w:noProof/>
          <w:color w:val="auto"/>
          <w:position w:val="-13"/>
          <w:szCs w:val="20"/>
          <w:lang w:val="de-DE"/>
        </w:rPr>
        <w:t>s</w:t>
      </w:r>
      <w:r w:rsidRPr="00FF2006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 und der reibungslosen Organisation konnten wir sowohl den Teilnehmenden als auch dem Publikum ein einzigartiges Motorsport</w:t>
      </w:r>
      <w:r w:rsidR="005A7A69">
        <w:rPr>
          <w:rFonts w:eastAsia="Arial" w:cs="Arial"/>
          <w:noProof/>
          <w:color w:val="auto"/>
          <w:position w:val="-13"/>
          <w:szCs w:val="20"/>
          <w:lang w:val="de-DE"/>
        </w:rPr>
        <w:t>-</w:t>
      </w:r>
      <w:r w:rsidRPr="00FF2006">
        <w:rPr>
          <w:rFonts w:eastAsia="Arial" w:cs="Arial"/>
          <w:noProof/>
          <w:color w:val="auto"/>
          <w:position w:val="-13"/>
          <w:szCs w:val="20"/>
          <w:lang w:val="de-DE"/>
        </w:rPr>
        <w:t>Wochenende bieten.</w:t>
      </w:r>
      <w:r w:rsidR="005A7A69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 </w:t>
      </w:r>
      <w:r w:rsidR="00234373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Nicht zuletzt aufgrund der </w:t>
      </w:r>
      <w:r w:rsidR="001909E4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dreijährigen </w:t>
      </w:r>
      <w:r w:rsidR="00234373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Pause </w:t>
      </w:r>
      <w:r w:rsidR="0082626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waren die Vorfreude und die Erwartungen an die Veranstaltung gross </w:t>
      </w:r>
      <w:r w:rsidR="00234373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und wir </w:t>
      </w:r>
      <w:r w:rsidR="00F60388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sind </w:t>
      </w:r>
      <w:r w:rsidR="0082626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glücklich darüber, dass wir </w:t>
      </w:r>
      <w:r w:rsidR="00884D49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nun zum Veranstaltungsende </w:t>
      </w:r>
      <w:r w:rsidR="0082626B">
        <w:rPr>
          <w:rFonts w:eastAsia="Arial" w:cs="Arial"/>
          <w:noProof/>
          <w:color w:val="auto"/>
          <w:position w:val="-13"/>
          <w:szCs w:val="20"/>
          <w:lang w:val="de-DE"/>
        </w:rPr>
        <w:t>viele positive Feedbacks entgegen</w:t>
      </w:r>
      <w:r w:rsidR="00B35272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 </w:t>
      </w:r>
      <w:r w:rsidR="0082626B">
        <w:rPr>
          <w:rFonts w:eastAsia="Arial" w:cs="Arial"/>
          <w:noProof/>
          <w:color w:val="auto"/>
          <w:position w:val="-13"/>
          <w:szCs w:val="20"/>
          <w:lang w:val="de-DE"/>
        </w:rPr>
        <w:t>nehmen d</w:t>
      </w:r>
      <w:r w:rsidR="006F4B02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ürfen», sagt Hans Orsatti, </w:t>
      </w:r>
      <w:r w:rsidR="00081F49">
        <w:rPr>
          <w:rFonts w:eastAsia="Arial" w:cs="Arial"/>
          <w:noProof/>
          <w:color w:val="auto"/>
          <w:position w:val="-13"/>
          <w:szCs w:val="20"/>
          <w:lang w:val="de-DE"/>
        </w:rPr>
        <w:t>der das sieben</w:t>
      </w:r>
      <w:r w:rsidR="006F4B02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köpfige </w:t>
      </w:r>
      <w:r w:rsidR="00261813" w:rsidRPr="00261813">
        <w:rPr>
          <w:rFonts w:eastAsia="Arial" w:cs="Arial"/>
          <w:noProof/>
          <w:color w:val="auto"/>
          <w:position w:val="-13"/>
          <w:szCs w:val="20"/>
          <w:lang w:val="de-DE"/>
        </w:rPr>
        <w:t>Organisationskomitee</w:t>
      </w:r>
      <w:r w:rsidR="006F4B02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 präsidiert.</w:t>
      </w:r>
    </w:p>
    <w:p w14:paraId="531A9651" w14:textId="77777777" w:rsidR="00534F29" w:rsidRDefault="00534F29" w:rsidP="00F25D4B">
      <w:pPr>
        <w:pBdr>
          <w:bottom w:val="single" w:sz="4" w:space="1" w:color="auto"/>
        </w:pBd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</w:p>
    <w:p w14:paraId="041C342F" w14:textId="3003E8F6" w:rsidR="00214613" w:rsidRDefault="00214613" w:rsidP="00F25D4B">
      <w:pPr>
        <w:pBdr>
          <w:bottom w:val="single" w:sz="4" w:space="1" w:color="auto"/>
        </w:pBd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  <w:r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Die nächsten Lenzerheide Motor Classics </w:t>
      </w:r>
      <w:r w:rsidR="00053AD4">
        <w:rPr>
          <w:rFonts w:eastAsia="Arial" w:cs="Arial"/>
          <w:noProof/>
          <w:color w:val="auto"/>
          <w:position w:val="-13"/>
          <w:szCs w:val="20"/>
          <w:lang w:val="de-DE"/>
        </w:rPr>
        <w:t>finden zum zehnjährigen Jubiläu</w:t>
      </w:r>
      <w:r w:rsidR="002F31CF">
        <w:rPr>
          <w:rFonts w:eastAsia="Arial" w:cs="Arial"/>
          <w:noProof/>
          <w:color w:val="auto"/>
          <w:position w:val="-13"/>
          <w:szCs w:val="20"/>
          <w:lang w:val="de-DE"/>
        </w:rPr>
        <w:t>m</w:t>
      </w:r>
      <w:r w:rsidR="00053AD4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 vom </w:t>
      </w:r>
      <w:r w:rsidR="00EC2E53">
        <w:rPr>
          <w:rFonts w:eastAsia="Arial" w:cs="Arial"/>
          <w:noProof/>
          <w:color w:val="auto"/>
          <w:position w:val="-13"/>
          <w:szCs w:val="20"/>
          <w:lang w:val="de-DE"/>
        </w:rPr>
        <w:t>2</w:t>
      </w:r>
      <w:r w:rsidR="00053AD4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. bis </w:t>
      </w:r>
      <w:r w:rsidR="00EC2E53">
        <w:rPr>
          <w:rFonts w:eastAsia="Arial" w:cs="Arial"/>
          <w:noProof/>
          <w:color w:val="auto"/>
          <w:position w:val="-13"/>
          <w:szCs w:val="20"/>
          <w:lang w:val="de-DE"/>
        </w:rPr>
        <w:t>4</w:t>
      </w:r>
      <w:r w:rsidR="00053AD4">
        <w:rPr>
          <w:rFonts w:eastAsia="Arial" w:cs="Arial"/>
          <w:noProof/>
          <w:color w:val="auto"/>
          <w:position w:val="-13"/>
          <w:szCs w:val="20"/>
          <w:lang w:val="de-DE"/>
        </w:rPr>
        <w:t>. Juni 2023 statt.</w:t>
      </w:r>
    </w:p>
    <w:p w14:paraId="75A20DDC" w14:textId="77777777" w:rsidR="002412E6" w:rsidRPr="00F25D4B" w:rsidRDefault="002412E6" w:rsidP="00F25D4B">
      <w:pPr>
        <w:pBdr>
          <w:bottom w:val="single" w:sz="4" w:space="1" w:color="auto"/>
        </w:pBd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</w:p>
    <w:p w14:paraId="40E76E7A" w14:textId="77777777" w:rsidR="002412E6" w:rsidRPr="00F25D4B" w:rsidRDefault="002412E6" w:rsidP="00F25D4B">
      <w:pP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</w:p>
    <w:p w14:paraId="5568672B" w14:textId="4AA52D9F" w:rsidR="00335CCA" w:rsidRPr="00F25D4B" w:rsidRDefault="00335CCA" w:rsidP="00F25D4B">
      <w:pP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  <w:r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Diese Medienmitteilung </w:t>
      </w:r>
      <w:r w:rsidR="00062726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sowie den Link zur öffentlichen Bilddatenbank Lenzerheide </w:t>
      </w:r>
      <w:r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finden Sie auch online unter </w:t>
      </w:r>
      <w:hyperlink r:id="rId10" w:history="1">
        <w:r w:rsidR="00362E49" w:rsidRPr="00F25D4B">
          <w:rPr>
            <w:rStyle w:val="Hyperlink"/>
            <w:rFonts w:eastAsia="Arial" w:cs="Arial"/>
            <w:noProof/>
            <w:color w:val="auto"/>
            <w:position w:val="-13"/>
            <w:szCs w:val="20"/>
            <w:lang w:val="de-DE"/>
          </w:rPr>
          <w:t>arosa</w:t>
        </w:r>
        <w:r w:rsidRPr="00F25D4B">
          <w:rPr>
            <w:rStyle w:val="Hyperlink"/>
            <w:rFonts w:eastAsia="Arial" w:cs="Arial"/>
            <w:noProof/>
            <w:color w:val="auto"/>
            <w:position w:val="-13"/>
            <w:szCs w:val="20"/>
            <w:lang w:val="de-DE"/>
          </w:rPr>
          <w:t>lenzerheide.swiss/medien</w:t>
        </w:r>
      </w:hyperlink>
      <w:r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>.</w:t>
      </w:r>
    </w:p>
    <w:p w14:paraId="7F4B7583" w14:textId="77777777" w:rsidR="00062726" w:rsidRPr="00F25D4B" w:rsidRDefault="00062726" w:rsidP="00F25D4B">
      <w:pP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</w:p>
    <w:p w14:paraId="17C797D1" w14:textId="77777777" w:rsidR="009C5B01" w:rsidRPr="00F25D4B" w:rsidRDefault="009C5B01" w:rsidP="00F25D4B">
      <w:pPr>
        <w:rPr>
          <w:rFonts w:eastAsia="Arial"/>
          <w:noProof/>
          <w:color w:val="auto"/>
        </w:rPr>
      </w:pPr>
      <w:r w:rsidRPr="00F25D4B">
        <w:rPr>
          <w:rFonts w:eastAsia="Arial"/>
          <w:noProof/>
          <w:color w:val="auto"/>
        </w:rPr>
        <w:t>Für weitere Informationen wenden Sie sich bitte an:</w:t>
      </w:r>
    </w:p>
    <w:p w14:paraId="6A613250" w14:textId="77777777" w:rsidR="0043509E" w:rsidRPr="00F25D4B" w:rsidRDefault="0043509E" w:rsidP="00F25D4B">
      <w:pPr>
        <w:rPr>
          <w:rFonts w:eastAsia="Arial"/>
          <w:noProof/>
          <w:color w:val="auto"/>
        </w:rPr>
      </w:pPr>
    </w:p>
    <w:p w14:paraId="77CD33D2" w14:textId="034FE449" w:rsidR="00B11FAE" w:rsidRPr="00F25D4B" w:rsidRDefault="00B11FAE" w:rsidP="00F25D4B">
      <w:pPr>
        <w:rPr>
          <w:rFonts w:eastAsia="Arial"/>
          <w:noProof/>
          <w:color w:val="auto"/>
          <w:lang w:val="de-DE"/>
        </w:rPr>
      </w:pPr>
      <w:r w:rsidRPr="00F25D4B">
        <w:rPr>
          <w:rFonts w:eastAsia="Arial"/>
          <w:noProof/>
          <w:color w:val="auto"/>
          <w:lang w:val="de-DE"/>
        </w:rPr>
        <w:t>Hans Orsatti</w:t>
      </w:r>
    </w:p>
    <w:p w14:paraId="1E7CC0C3" w14:textId="1F38BA9A" w:rsidR="00B11FAE" w:rsidRPr="00F25D4B" w:rsidRDefault="00B11FAE" w:rsidP="00F25D4B">
      <w:pPr>
        <w:rPr>
          <w:rFonts w:eastAsia="Arial"/>
          <w:noProof/>
          <w:color w:val="auto"/>
          <w:lang w:val="de-DE"/>
        </w:rPr>
      </w:pPr>
      <w:r w:rsidRPr="00F25D4B">
        <w:rPr>
          <w:rFonts w:eastAsia="Arial"/>
          <w:noProof/>
          <w:color w:val="auto"/>
          <w:lang w:val="de-DE"/>
        </w:rPr>
        <w:t>OK-Präsident, Lenzerheide Motor Classics</w:t>
      </w:r>
    </w:p>
    <w:p w14:paraId="61FF97FB" w14:textId="77777777" w:rsidR="00F25D4B" w:rsidRPr="00F25D4B" w:rsidRDefault="00F25D4B" w:rsidP="00F25D4B">
      <w:pPr>
        <w:rPr>
          <w:rFonts w:eastAsia="Arial"/>
          <w:noProof/>
          <w:color w:val="auto"/>
          <w:lang w:val="de-DE"/>
        </w:rPr>
      </w:pPr>
      <w:r w:rsidRPr="00F25D4B">
        <w:rPr>
          <w:rFonts w:eastAsia="Arial"/>
          <w:noProof/>
          <w:color w:val="auto"/>
          <w:lang w:val="de-DE"/>
        </w:rPr>
        <w:t>T +41 081 384 18 70</w:t>
      </w:r>
    </w:p>
    <w:p w14:paraId="3E7A72CF" w14:textId="61B1B6DC" w:rsidR="0043509E" w:rsidRPr="00F25D4B" w:rsidRDefault="00F25D4B" w:rsidP="00F25D4B">
      <w:pPr>
        <w:rPr>
          <w:rFonts w:eastAsia="Arial"/>
          <w:noProof/>
          <w:color w:val="auto"/>
          <w:lang w:val="de-DE"/>
        </w:rPr>
      </w:pPr>
      <w:r w:rsidRPr="00F25D4B">
        <w:rPr>
          <w:rFonts w:eastAsia="Arial"/>
          <w:noProof/>
          <w:color w:val="auto"/>
          <w:lang w:val="de-DE"/>
        </w:rPr>
        <w:t xml:space="preserve">E-Mail </w:t>
      </w:r>
      <w:hyperlink r:id="rId11" w:history="1">
        <w:r w:rsidRPr="00F25D4B">
          <w:rPr>
            <w:rStyle w:val="Hyperlink"/>
            <w:rFonts w:eastAsia="Arial"/>
            <w:noProof/>
            <w:color w:val="auto"/>
            <w:lang w:val="de-DE"/>
          </w:rPr>
          <w:t>verkauf.garage.meister@deep.ch</w:t>
        </w:r>
      </w:hyperlink>
    </w:p>
    <w:p w14:paraId="101D71DF" w14:textId="77777777" w:rsidR="00F25D4B" w:rsidRPr="00F25D4B" w:rsidRDefault="00F25D4B" w:rsidP="00F25D4B">
      <w:pPr>
        <w:rPr>
          <w:rFonts w:eastAsia="Arial"/>
          <w:noProof/>
          <w:color w:val="auto"/>
          <w:lang w:val="de-DE"/>
        </w:rPr>
      </w:pPr>
    </w:p>
    <w:p w14:paraId="4F0D22E1" w14:textId="77777777" w:rsidR="009C5B01" w:rsidRPr="00F25D4B" w:rsidRDefault="009C5B01" w:rsidP="00F25D4B">
      <w:pPr>
        <w:rPr>
          <w:noProof/>
          <w:color w:val="auto"/>
        </w:rPr>
      </w:pPr>
      <w:r w:rsidRPr="00F25D4B">
        <w:rPr>
          <w:noProof/>
          <w:color w:val="auto"/>
        </w:rPr>
        <w:t>Carmen Lechner</w:t>
      </w:r>
    </w:p>
    <w:p w14:paraId="45FFE2F6" w14:textId="242F3D4B" w:rsidR="009C5B01" w:rsidRPr="00F25D4B" w:rsidRDefault="009C5B01" w:rsidP="00F25D4B">
      <w:pPr>
        <w:rPr>
          <w:noProof/>
          <w:color w:val="auto"/>
        </w:rPr>
      </w:pPr>
      <w:r w:rsidRPr="00F25D4B">
        <w:rPr>
          <w:noProof/>
          <w:color w:val="auto"/>
        </w:rPr>
        <w:t>PR/Medien</w:t>
      </w:r>
      <w:r w:rsidR="00B11FAE" w:rsidRPr="00F25D4B">
        <w:rPr>
          <w:noProof/>
          <w:color w:val="auto"/>
        </w:rPr>
        <w:t>, Lenzerheide Marketing und Support AG</w:t>
      </w:r>
    </w:p>
    <w:p w14:paraId="04B2CD50" w14:textId="3371AFB1" w:rsidR="009C5B01" w:rsidRPr="00F25D4B" w:rsidRDefault="009C5B01" w:rsidP="00F25D4B">
      <w:pPr>
        <w:rPr>
          <w:noProof/>
          <w:color w:val="auto"/>
        </w:rPr>
      </w:pPr>
      <w:r w:rsidRPr="00F25D4B">
        <w:rPr>
          <w:noProof/>
          <w:color w:val="auto"/>
        </w:rPr>
        <w:t>T +41 81 385 57 30</w:t>
      </w:r>
    </w:p>
    <w:p w14:paraId="23F3AC26" w14:textId="78AE05C4" w:rsidR="008D0A60" w:rsidRPr="00F25D4B" w:rsidRDefault="009C5B01" w:rsidP="00F25D4B">
      <w:pPr>
        <w:rPr>
          <w:rStyle w:val="Hyperlink"/>
          <w:noProof/>
          <w:color w:val="auto"/>
          <w:position w:val="-13"/>
          <w:szCs w:val="20"/>
        </w:rPr>
      </w:pPr>
      <w:r w:rsidRPr="00F25D4B">
        <w:rPr>
          <w:noProof/>
          <w:color w:val="auto"/>
          <w:position w:val="-13"/>
          <w:szCs w:val="20"/>
        </w:rPr>
        <w:t xml:space="preserve">E-Mail </w:t>
      </w:r>
      <w:hyperlink r:id="rId12" w:history="1">
        <w:r w:rsidRPr="00F25D4B">
          <w:rPr>
            <w:rStyle w:val="Hyperlink"/>
            <w:noProof/>
            <w:color w:val="auto"/>
            <w:position w:val="-13"/>
            <w:szCs w:val="20"/>
          </w:rPr>
          <w:t>carmen.lechner@lenzerheide.swiss</w:t>
        </w:r>
      </w:hyperlink>
    </w:p>
    <w:p w14:paraId="361C6EFE" w14:textId="77777777" w:rsidR="00B11FAE" w:rsidRPr="00F25D4B" w:rsidRDefault="00B11FAE" w:rsidP="00F25D4B">
      <w:pPr>
        <w:rPr>
          <w:noProof/>
          <w:color w:val="auto"/>
          <w:position w:val="-13"/>
          <w:szCs w:val="20"/>
          <w:u w:val="single"/>
        </w:rPr>
      </w:pPr>
    </w:p>
    <w:sectPr w:rsidR="00B11FAE" w:rsidRPr="00F25D4B" w:rsidSect="008D0A60">
      <w:headerReference w:type="default" r:id="rId13"/>
      <w:pgSz w:w="11906" w:h="16838"/>
      <w:pgMar w:top="326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1017D" w14:textId="77777777" w:rsidR="00985D86" w:rsidRDefault="00985D86" w:rsidP="008D0A60">
      <w:r>
        <w:separator/>
      </w:r>
    </w:p>
  </w:endnote>
  <w:endnote w:type="continuationSeparator" w:id="0">
    <w:p w14:paraId="3A708072" w14:textId="77777777" w:rsidR="00985D86" w:rsidRDefault="00985D86" w:rsidP="008D0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4FCE7" w14:textId="77777777" w:rsidR="00985D86" w:rsidRDefault="00985D86" w:rsidP="008D0A60">
      <w:r>
        <w:separator/>
      </w:r>
    </w:p>
  </w:footnote>
  <w:footnote w:type="continuationSeparator" w:id="0">
    <w:p w14:paraId="3C42E34C" w14:textId="77777777" w:rsidR="00985D86" w:rsidRDefault="00985D86" w:rsidP="008D0A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3349B" w14:textId="77777777" w:rsidR="008D0A60" w:rsidRDefault="008D0A60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B9EFA6" wp14:editId="262B6B34">
          <wp:simplePos x="0" y="0"/>
          <wp:positionH relativeFrom="margin">
            <wp:posOffset>4578985</wp:posOffset>
          </wp:positionH>
          <wp:positionV relativeFrom="paragraph">
            <wp:posOffset>-12065</wp:posOffset>
          </wp:positionV>
          <wp:extent cx="1176699" cy="1562100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699" cy="156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Verein Lenzerheide Motor Classics</w:t>
    </w:r>
  </w:p>
  <w:p w14:paraId="31C5F2AE" w14:textId="77777777" w:rsidR="008D0A60" w:rsidRDefault="008D0A60">
    <w:pPr>
      <w:pStyle w:val="Kopfzeile"/>
    </w:pPr>
    <w:proofErr w:type="spellStart"/>
    <w:r>
      <w:t>Plam</w:t>
    </w:r>
    <w:proofErr w:type="spellEnd"/>
    <w:r>
      <w:t xml:space="preserve"> </w:t>
    </w:r>
    <w:proofErr w:type="spellStart"/>
    <w:r>
      <w:t>dil</w:t>
    </w:r>
    <w:proofErr w:type="spellEnd"/>
    <w:r>
      <w:t xml:space="preserve"> </w:t>
    </w:r>
    <w:proofErr w:type="spellStart"/>
    <w:r>
      <w:t>Bläsi</w:t>
    </w:r>
    <w:proofErr w:type="spellEnd"/>
    <w:r>
      <w:t xml:space="preserve"> 18</w:t>
    </w:r>
  </w:p>
  <w:p w14:paraId="11FBC4EC" w14:textId="77777777" w:rsidR="008D0A60" w:rsidRDefault="008D0A60">
    <w:pPr>
      <w:pStyle w:val="Kopfzeile"/>
    </w:pPr>
    <w:r>
      <w:t>CH-7078 Lenzerheide</w:t>
    </w:r>
  </w:p>
  <w:p w14:paraId="02BE3EB2" w14:textId="77777777" w:rsidR="008D0A60" w:rsidRDefault="008D0A60">
    <w:pPr>
      <w:pStyle w:val="Kopfzeile"/>
    </w:pPr>
  </w:p>
  <w:p w14:paraId="5777E58A" w14:textId="77777777" w:rsidR="008D0A60" w:rsidRDefault="008D0A60">
    <w:pPr>
      <w:pStyle w:val="Kopfzeile"/>
    </w:pPr>
    <w:r w:rsidRPr="008D0A60">
      <w:t>info@lenzerheidemotorclassics.ch</w:t>
    </w:r>
  </w:p>
  <w:p w14:paraId="2DADC5CA" w14:textId="77777777" w:rsidR="008D0A60" w:rsidRDefault="008D0A6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9B8"/>
    <w:rsid w:val="00020B9E"/>
    <w:rsid w:val="00025028"/>
    <w:rsid w:val="00053AD4"/>
    <w:rsid w:val="00060985"/>
    <w:rsid w:val="00062726"/>
    <w:rsid w:val="000660D4"/>
    <w:rsid w:val="0007757C"/>
    <w:rsid w:val="00081F49"/>
    <w:rsid w:val="00082305"/>
    <w:rsid w:val="0008758F"/>
    <w:rsid w:val="00095689"/>
    <w:rsid w:val="000D6735"/>
    <w:rsid w:val="00116989"/>
    <w:rsid w:val="00173671"/>
    <w:rsid w:val="001909E4"/>
    <w:rsid w:val="0019527F"/>
    <w:rsid w:val="00214613"/>
    <w:rsid w:val="00234373"/>
    <w:rsid w:val="00237B9B"/>
    <w:rsid w:val="002412E6"/>
    <w:rsid w:val="00261813"/>
    <w:rsid w:val="00281B21"/>
    <w:rsid w:val="00294021"/>
    <w:rsid w:val="002D7181"/>
    <w:rsid w:val="002F31CF"/>
    <w:rsid w:val="00306395"/>
    <w:rsid w:val="0031301F"/>
    <w:rsid w:val="00335CCA"/>
    <w:rsid w:val="003625F4"/>
    <w:rsid w:val="00362E49"/>
    <w:rsid w:val="00365C58"/>
    <w:rsid w:val="00375AFD"/>
    <w:rsid w:val="003B76C3"/>
    <w:rsid w:val="003C5076"/>
    <w:rsid w:val="003E5E53"/>
    <w:rsid w:val="004271B5"/>
    <w:rsid w:val="0043509E"/>
    <w:rsid w:val="004C0FB4"/>
    <w:rsid w:val="004D34D2"/>
    <w:rsid w:val="004D628F"/>
    <w:rsid w:val="004F2BE1"/>
    <w:rsid w:val="00515834"/>
    <w:rsid w:val="00521D98"/>
    <w:rsid w:val="00527100"/>
    <w:rsid w:val="00534F29"/>
    <w:rsid w:val="005510AB"/>
    <w:rsid w:val="00551DDE"/>
    <w:rsid w:val="005706EE"/>
    <w:rsid w:val="005A7A69"/>
    <w:rsid w:val="00626E82"/>
    <w:rsid w:val="00642565"/>
    <w:rsid w:val="00643A0D"/>
    <w:rsid w:val="00663B11"/>
    <w:rsid w:val="00666878"/>
    <w:rsid w:val="00676894"/>
    <w:rsid w:val="00691B0E"/>
    <w:rsid w:val="00694DF7"/>
    <w:rsid w:val="006C0E2D"/>
    <w:rsid w:val="006C2A55"/>
    <w:rsid w:val="006F4B02"/>
    <w:rsid w:val="00703C0B"/>
    <w:rsid w:val="00710781"/>
    <w:rsid w:val="0074143D"/>
    <w:rsid w:val="00754843"/>
    <w:rsid w:val="00772692"/>
    <w:rsid w:val="00776E34"/>
    <w:rsid w:val="007840B9"/>
    <w:rsid w:val="00791A8A"/>
    <w:rsid w:val="007A1A5B"/>
    <w:rsid w:val="007A5A75"/>
    <w:rsid w:val="007C1985"/>
    <w:rsid w:val="007D21E9"/>
    <w:rsid w:val="008002CE"/>
    <w:rsid w:val="0080670E"/>
    <w:rsid w:val="008131F2"/>
    <w:rsid w:val="008155E3"/>
    <w:rsid w:val="0082626B"/>
    <w:rsid w:val="008475A2"/>
    <w:rsid w:val="00884D49"/>
    <w:rsid w:val="008C1270"/>
    <w:rsid w:val="008D0A60"/>
    <w:rsid w:val="008D15F1"/>
    <w:rsid w:val="008D4016"/>
    <w:rsid w:val="008E7B65"/>
    <w:rsid w:val="009001FD"/>
    <w:rsid w:val="009468B8"/>
    <w:rsid w:val="009665AB"/>
    <w:rsid w:val="00985D86"/>
    <w:rsid w:val="009B1A18"/>
    <w:rsid w:val="009B7C03"/>
    <w:rsid w:val="009C5B01"/>
    <w:rsid w:val="009C6152"/>
    <w:rsid w:val="00A0106F"/>
    <w:rsid w:val="00A01240"/>
    <w:rsid w:val="00A17E83"/>
    <w:rsid w:val="00A37386"/>
    <w:rsid w:val="00A436D6"/>
    <w:rsid w:val="00A948B8"/>
    <w:rsid w:val="00AC4F54"/>
    <w:rsid w:val="00AF322C"/>
    <w:rsid w:val="00AF44CB"/>
    <w:rsid w:val="00AF4682"/>
    <w:rsid w:val="00B02459"/>
    <w:rsid w:val="00B11FAE"/>
    <w:rsid w:val="00B35272"/>
    <w:rsid w:val="00B54B85"/>
    <w:rsid w:val="00B835C1"/>
    <w:rsid w:val="00BA4D89"/>
    <w:rsid w:val="00BB40B5"/>
    <w:rsid w:val="00BC2717"/>
    <w:rsid w:val="00BC29B8"/>
    <w:rsid w:val="00C0065D"/>
    <w:rsid w:val="00C11E8E"/>
    <w:rsid w:val="00C34E3E"/>
    <w:rsid w:val="00CC56F7"/>
    <w:rsid w:val="00CD54B6"/>
    <w:rsid w:val="00D33CEE"/>
    <w:rsid w:val="00D434BF"/>
    <w:rsid w:val="00DA21B9"/>
    <w:rsid w:val="00DC4CE0"/>
    <w:rsid w:val="00DF1842"/>
    <w:rsid w:val="00E50FC4"/>
    <w:rsid w:val="00E93D7D"/>
    <w:rsid w:val="00E96BB1"/>
    <w:rsid w:val="00EA095F"/>
    <w:rsid w:val="00EC2E53"/>
    <w:rsid w:val="00ED3979"/>
    <w:rsid w:val="00ED476A"/>
    <w:rsid w:val="00F00A35"/>
    <w:rsid w:val="00F20822"/>
    <w:rsid w:val="00F25D4B"/>
    <w:rsid w:val="00F51218"/>
    <w:rsid w:val="00F559B3"/>
    <w:rsid w:val="00F60388"/>
    <w:rsid w:val="00F7037C"/>
    <w:rsid w:val="00F723F2"/>
    <w:rsid w:val="00F81C5F"/>
    <w:rsid w:val="00FD2B8D"/>
    <w:rsid w:val="00FF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C482FDD"/>
  <w15:chartTrackingRefBased/>
  <w15:docId w15:val="{56ACA4F0-D73A-46ED-9AFB-7DCBD5D03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utoRedefine/>
    <w:qFormat/>
    <w:rsid w:val="009C5B01"/>
    <w:pPr>
      <w:spacing w:after="0" w:line="240" w:lineRule="auto"/>
      <w:jc w:val="both"/>
    </w:pPr>
    <w:rPr>
      <w:rFonts w:ascii="Arial" w:eastAsia="Times New Roman" w:hAnsi="Arial" w:cs="Times New Roman"/>
      <w:color w:val="000000"/>
      <w:sz w:val="20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0670E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271B5"/>
    <w:pPr>
      <w:keepNext/>
      <w:keepLines/>
      <w:spacing w:before="40"/>
      <w:outlineLvl w:val="1"/>
    </w:pPr>
    <w:rPr>
      <w:rFonts w:eastAsiaTheme="majorEastAsia" w:cstheme="majorBidi"/>
      <w:b/>
      <w:color w:val="C0000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0670E"/>
    <w:rPr>
      <w:rFonts w:ascii="Arial" w:eastAsiaTheme="majorEastAsia" w:hAnsi="Arial" w:cstheme="majorBidi"/>
      <w:b/>
      <w:sz w:val="2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271B5"/>
    <w:rPr>
      <w:rFonts w:ascii="Arial" w:eastAsiaTheme="majorEastAsia" w:hAnsi="Arial" w:cstheme="majorBidi"/>
      <w:b/>
      <w:color w:val="C00000"/>
      <w:sz w:val="20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8D0A6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D0A60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8D0A6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D0A60"/>
    <w:rPr>
      <w:rFonts w:ascii="Arial" w:hAnsi="Arial"/>
      <w:sz w:val="20"/>
    </w:rPr>
  </w:style>
  <w:style w:type="character" w:styleId="Hyperlink">
    <w:name w:val="Hyperlink"/>
    <w:basedOn w:val="Absatz-Standardschriftart"/>
    <w:uiPriority w:val="99"/>
    <w:unhideWhenUsed/>
    <w:rsid w:val="008D0A6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D0A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27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carmen.lechner@lenzerheide.swiss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verkauf.garage.meister@deep.ch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lenzerheideswiss.sharepoint.com/sites/mke/Shared%20Documents/Event/Lenzerheide%20Motor%20Classic/Lenzerheide%20Motor%20Classics%202022/10%20Media%20-%20LMC%202022/2_Medienmitteilungen_PR/arosalenzerheide.swiss/medien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lenzerheidemotorclassics.ch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menLechner\LMS\MKE%20-%2010%20Media%20-%20LMC%202022\1_Konzept_Budget_Vertr&#228;ge\LMC_Vorlage_mit%20Briefkopf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0934F42214B54FA4A543ED2EB3954B" ma:contentTypeVersion="16" ma:contentTypeDescription="Ein neues Dokument erstellen." ma:contentTypeScope="" ma:versionID="bb4945b1804e6046f30fff9f3f8a5ea8">
  <xsd:schema xmlns:xsd="http://www.w3.org/2001/XMLSchema" xmlns:xs="http://www.w3.org/2001/XMLSchema" xmlns:p="http://schemas.microsoft.com/office/2006/metadata/properties" xmlns:ns2="278146a6-b983-4019-b661-d987f43dc1ad" xmlns:ns3="52bb10fd-b171-428c-a47a-2769a89604ce" targetNamespace="http://schemas.microsoft.com/office/2006/metadata/properties" ma:root="true" ma:fieldsID="c0b60f5f9d61b2c5f2aa0383e1bfef9b" ns2:_="" ns3:_="">
    <xsd:import namespace="278146a6-b983-4019-b661-d987f43dc1ad"/>
    <xsd:import namespace="52bb10fd-b171-428c-a47a-2769a89604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146a6-b983-4019-b661-d987f43dc1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a60a1849-f0ef-4deb-8882-c05f7cd518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b10fd-b171-428c-a47a-2769a89604c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f8a6324-960e-4cff-8f64-4e760bf7ffa0}" ma:internalName="TaxCatchAll" ma:showField="CatchAllData" ma:web="52bb10fd-b171-428c-a47a-2769a89604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2bb10fd-b171-428c-a47a-2769a89604ce" xsi:nil="true"/>
    <lcf76f155ced4ddcb4097134ff3c332f xmlns="278146a6-b983-4019-b661-d987f43dc1a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1F71A46-4563-43D7-9889-9253DED877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DDCBD6-6EEA-434D-9960-EEDBC30C14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8146a6-b983-4019-b661-d987f43dc1ad"/>
    <ds:schemaRef ds:uri="52bb10fd-b171-428c-a47a-2769a89604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075D80-BA64-4DE0-912D-3C7F4E8E6B76}">
  <ds:schemaRefs>
    <ds:schemaRef ds:uri="http://schemas.microsoft.com/office/2006/metadata/properties"/>
    <ds:schemaRef ds:uri="http://schemas.microsoft.com/office/infopath/2007/PartnerControls"/>
    <ds:schemaRef ds:uri="52bb10fd-b171-428c-a47a-2769a89604ce"/>
    <ds:schemaRef ds:uri="278146a6-b983-4019-b661-d987f43dc1a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LMC_Vorlage_mit Briefkopf</Template>
  <TotalTime>0</TotalTime>
  <Pages>2</Pages>
  <Words>445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Lechner</dc:creator>
  <cp:keywords/>
  <dc:description/>
  <cp:lastModifiedBy>Carmen Lechner</cp:lastModifiedBy>
  <cp:revision>67</cp:revision>
  <dcterms:created xsi:type="dcterms:W3CDTF">2022-06-11T12:31:00Z</dcterms:created>
  <dcterms:modified xsi:type="dcterms:W3CDTF">2022-06-12T16:39:00Z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0x0101008D0934F42214B54FA4A543ED2EB3954B</vt:lpwstr>
  </property>
  <property fmtid="{D5CDD505-2E9C-101B-9397-08002B2CF9AE}" pid="3" name="MediaServiceImageTags">
    <vt:lpwstr/>
  </property>
</Properties>
</file>